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F05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center"/>
        <w:rPr>
          <w:rFonts w:hint="eastAsia" w:ascii="仿宋_GB2312" w:hAnsi="微软雅黑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</w:p>
    <w:tbl>
      <w:tblPr>
        <w:tblStyle w:val="7"/>
        <w:tblpPr w:leftFromText="180" w:rightFromText="180" w:vertAnchor="text" w:horzAnchor="page" w:tblpXSpec="center" w:tblpY="321"/>
        <w:tblOverlap w:val="never"/>
        <w:tblW w:w="83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7"/>
        <w:gridCol w:w="3100"/>
        <w:gridCol w:w="1150"/>
        <w:gridCol w:w="3021"/>
      </w:tblGrid>
      <w:tr w14:paraId="47853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  <w:jc w:val="center"/>
        </w:trPr>
        <w:tc>
          <w:tcPr>
            <w:tcW w:w="8358" w:type="dxa"/>
            <w:gridSpan w:val="4"/>
            <w:tcBorders>
              <w:bottom w:val="single" w:color="auto" w:sz="4" w:space="0"/>
            </w:tcBorders>
            <w:vAlign w:val="center"/>
          </w:tcPr>
          <w:p w14:paraId="4D7A5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临泽县高标准农田建后管护运营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中心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第三方</w:t>
            </w:r>
            <w:r>
              <w:rPr>
                <w:rFonts w:hint="eastAsia" w:ascii="仿宋_GB2312" w:hAnsi="宋体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服务主体</w:t>
            </w:r>
          </w:p>
          <w:p w14:paraId="30503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遴选报名申请表</w:t>
            </w:r>
          </w:p>
        </w:tc>
      </w:tr>
      <w:tr w14:paraId="5AF5E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exac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43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申请单位</w:t>
            </w:r>
          </w:p>
          <w:p w14:paraId="66FD4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B4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98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统一社会</w:t>
            </w:r>
          </w:p>
          <w:p w14:paraId="1FB02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A5AD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AEBC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exac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0F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法人</w:t>
            </w:r>
          </w:p>
        </w:tc>
        <w:tc>
          <w:tcPr>
            <w:tcW w:w="3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98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2E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B180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487C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exac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39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B2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B6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F4265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99D2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exac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5D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3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EB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5D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D034C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522F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exac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F5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资质等级</w:t>
            </w:r>
          </w:p>
        </w:tc>
        <w:tc>
          <w:tcPr>
            <w:tcW w:w="3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6C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E1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安全生产</w:t>
            </w:r>
          </w:p>
          <w:p w14:paraId="4E532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许可证编号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54D01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0965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exac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0A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专业技术</w:t>
            </w:r>
          </w:p>
          <w:p w14:paraId="31E03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人员总数</w:t>
            </w:r>
          </w:p>
        </w:tc>
        <w:tc>
          <w:tcPr>
            <w:tcW w:w="3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B1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F7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中级及以上职称人数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1C93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58BD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9" w:hRule="exact"/>
          <w:jc w:val="center"/>
        </w:trPr>
        <w:tc>
          <w:tcPr>
            <w:tcW w:w="10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7A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参与高标准农田建设</w:t>
            </w:r>
          </w:p>
          <w:p w14:paraId="3B674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项目情况</w:t>
            </w:r>
          </w:p>
        </w:tc>
        <w:tc>
          <w:tcPr>
            <w:tcW w:w="3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93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C4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F1115"/>
                <w:kern w:val="0"/>
                <w:sz w:val="21"/>
                <w:szCs w:val="21"/>
                <w:u w:val="none"/>
                <w:lang w:val="en-US" w:eastAsia="zh-CN" w:bidi="ar"/>
              </w:rPr>
              <w:t>项目所在地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48EA6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042B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9" w:hRule="exact"/>
          <w:jc w:val="center"/>
        </w:trPr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35A4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5E22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BE6A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C04E9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2B91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exact"/>
          <w:jc w:val="center"/>
        </w:trPr>
        <w:tc>
          <w:tcPr>
            <w:tcW w:w="10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92FE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6EA0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EB50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9F9C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02E8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3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F7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简历</w:t>
            </w:r>
          </w:p>
        </w:tc>
        <w:tc>
          <w:tcPr>
            <w:tcW w:w="7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1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（单位成立时间、主营业务、从事高标准农田相关工作经历等）</w:t>
            </w:r>
          </w:p>
        </w:tc>
      </w:tr>
      <w:tr w14:paraId="455AC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6" w:hRule="exac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4D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相关的实践经历或取得的成绩</w:t>
            </w:r>
          </w:p>
        </w:tc>
        <w:tc>
          <w:tcPr>
            <w:tcW w:w="7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9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（近三年参与高标准农田建设、管护或相关服务项目的具体情况，包括项目名称、地点、规模、服务内容、完成情况等，可另附页）</w:t>
            </w:r>
          </w:p>
        </w:tc>
      </w:tr>
      <w:tr w14:paraId="4E9CE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6" w:hRule="exac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C90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参与遴选</w:t>
            </w:r>
          </w:p>
          <w:p w14:paraId="7222A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公司承诺</w:t>
            </w:r>
          </w:p>
        </w:tc>
        <w:tc>
          <w:tcPr>
            <w:tcW w:w="3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C638A"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textAlignment w:val="center"/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本公司承诺所提供的材料真实有效，如有弄虚作假，承诺自动放弃遴选资格。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</w:p>
          <w:p w14:paraId="1AC3EF6D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申请单位（盖章）：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法定代表人签名：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年  月  日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2D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资格审查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意见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AE975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经审查，符合遴选资格条件。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审查人签名：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审查单位（章）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仿宋_GB2312" w:cs="宋体"/>
                <w:kern w:val="0"/>
                <w:sz w:val="21"/>
                <w:szCs w:val="21"/>
                <w:lang w:val="en-US" w:eastAsia="zh-CN" w:bidi="ar-SA"/>
              </w:rPr>
              <w:t>年  月  日</w:t>
            </w:r>
          </w:p>
        </w:tc>
      </w:tr>
    </w:tbl>
    <w:p w14:paraId="50534A7E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宋体" w:hAnsi="宋体" w:eastAsia="仿宋_GB2312" w:cs="宋体"/>
          <w:b/>
          <w:bCs/>
          <w:kern w:val="0"/>
          <w:sz w:val="21"/>
          <w:szCs w:val="21"/>
          <w:lang w:val="en-US" w:eastAsia="zh-CN" w:bidi="ar-SA"/>
        </w:rPr>
      </w:pPr>
      <w:r>
        <w:rPr>
          <w:rFonts w:hint="default" w:ascii="宋体" w:hAnsi="宋体" w:eastAsia="仿宋_GB2312" w:cs="宋体"/>
          <w:b/>
          <w:bCs/>
          <w:kern w:val="0"/>
          <w:sz w:val="21"/>
          <w:szCs w:val="21"/>
          <w:lang w:val="en-US" w:eastAsia="zh-CN" w:bidi="ar-SA"/>
        </w:rPr>
        <w:t>填表说明：</w:t>
      </w:r>
      <w:bookmarkStart w:id="0" w:name="_GoBack"/>
      <w:bookmarkEnd w:id="0"/>
    </w:p>
    <w:p w14:paraId="5F61628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宋体" w:hAnsi="宋体" w:eastAsia="仿宋_GB2312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仿宋_GB2312" w:cs="宋体"/>
          <w:kern w:val="0"/>
          <w:sz w:val="21"/>
          <w:szCs w:val="21"/>
          <w:lang w:val="en-US" w:eastAsia="zh-CN" w:bidi="ar-SA"/>
        </w:rPr>
        <w:t>1.</w:t>
      </w:r>
      <w:r>
        <w:rPr>
          <w:rFonts w:hint="default" w:ascii="宋体" w:hAnsi="宋体" w:eastAsia="仿宋_GB2312" w:cs="宋体"/>
          <w:kern w:val="0"/>
          <w:sz w:val="21"/>
          <w:szCs w:val="21"/>
          <w:lang w:val="en-US" w:eastAsia="zh-CN" w:bidi="ar-SA"/>
        </w:rPr>
        <w:t>“资质等级”栏填写水利水电工程施工总承包资质等级（如：三级、二级、一级）；</w:t>
      </w:r>
    </w:p>
    <w:p w14:paraId="1A6E325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宋体" w:hAnsi="宋体" w:eastAsia="仿宋_GB2312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仿宋_GB2312" w:cs="宋体"/>
          <w:kern w:val="0"/>
          <w:sz w:val="21"/>
          <w:szCs w:val="21"/>
          <w:lang w:val="en-US" w:eastAsia="zh-CN" w:bidi="ar-SA"/>
        </w:rPr>
        <w:t>2.</w:t>
      </w:r>
      <w:r>
        <w:rPr>
          <w:rFonts w:hint="default" w:ascii="宋体" w:hAnsi="宋体" w:eastAsia="仿宋_GB2312" w:cs="宋体"/>
          <w:kern w:val="0"/>
          <w:sz w:val="21"/>
          <w:szCs w:val="21"/>
          <w:lang w:val="en-US" w:eastAsia="zh-CN" w:bidi="ar-SA"/>
        </w:rPr>
        <w:t>“</w:t>
      </w:r>
      <w:r>
        <w:rPr>
          <w:rFonts w:hint="eastAsia" w:ascii="宋体" w:hAnsi="宋体" w:eastAsia="仿宋_GB2312" w:cs="宋体"/>
          <w:kern w:val="0"/>
          <w:sz w:val="21"/>
          <w:szCs w:val="21"/>
          <w:lang w:val="en-US" w:eastAsia="zh-CN" w:bidi="ar-SA"/>
        </w:rPr>
        <w:t>参与高标准农田情况</w:t>
      </w:r>
      <w:r>
        <w:rPr>
          <w:rFonts w:hint="default" w:ascii="宋体" w:hAnsi="宋体" w:eastAsia="仿宋_GB2312" w:cs="宋体"/>
          <w:kern w:val="0"/>
          <w:sz w:val="21"/>
          <w:szCs w:val="21"/>
          <w:lang w:val="en-US" w:eastAsia="zh-CN" w:bidi="ar-SA"/>
        </w:rPr>
        <w:t>”栏填写近三年累计参与的高标准农田建设或管护项目个数；</w:t>
      </w:r>
    </w:p>
    <w:p w14:paraId="6C70B47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宋体" w:hAnsi="宋体" w:eastAsia="仿宋_GB2312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仿宋_GB2312" w:cs="宋体"/>
          <w:kern w:val="0"/>
          <w:sz w:val="21"/>
          <w:szCs w:val="21"/>
          <w:lang w:val="en-US" w:eastAsia="zh-CN" w:bidi="ar-SA"/>
        </w:rPr>
        <w:t>3.</w:t>
      </w:r>
      <w:r>
        <w:rPr>
          <w:rFonts w:hint="default" w:ascii="宋体" w:hAnsi="宋体" w:eastAsia="仿宋_GB2312" w:cs="宋体"/>
          <w:kern w:val="0"/>
          <w:sz w:val="21"/>
          <w:szCs w:val="21"/>
          <w:lang w:val="en-US" w:eastAsia="zh-CN" w:bidi="ar-SA"/>
        </w:rPr>
        <w:t>“项目所在地”栏填写所参与项目的具体地点（如：甘肃省张掖市临泽县XX镇）；</w:t>
      </w:r>
    </w:p>
    <w:p w14:paraId="224971F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宋体" w:hAnsi="宋体" w:eastAsia="仿宋_GB2312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仿宋_GB2312" w:cs="宋体"/>
          <w:kern w:val="0"/>
          <w:sz w:val="21"/>
          <w:szCs w:val="21"/>
          <w:lang w:val="en-US" w:eastAsia="zh-CN" w:bidi="ar-SA"/>
        </w:rPr>
        <w:t>4.</w:t>
      </w:r>
      <w:r>
        <w:rPr>
          <w:rFonts w:hint="default" w:ascii="宋体" w:hAnsi="宋体" w:eastAsia="仿宋_GB2312" w:cs="宋体"/>
          <w:kern w:val="0"/>
          <w:sz w:val="21"/>
          <w:szCs w:val="21"/>
          <w:lang w:val="en-US" w:eastAsia="zh-CN" w:bidi="ar-SA"/>
        </w:rPr>
        <w:t>本表须加盖申请单位公章，法定代表人签字，否则无效；</w:t>
      </w:r>
    </w:p>
    <w:p w14:paraId="7FDBD0B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宋体" w:hAnsi="宋体" w:eastAsia="仿宋_GB2312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仿宋_GB2312" w:cs="宋体"/>
          <w:kern w:val="0"/>
          <w:sz w:val="21"/>
          <w:szCs w:val="21"/>
          <w:lang w:val="en-US" w:eastAsia="zh-CN" w:bidi="ar-SA"/>
        </w:rPr>
        <w:t>5.</w:t>
      </w:r>
      <w:r>
        <w:rPr>
          <w:rFonts w:hint="default" w:ascii="宋体" w:hAnsi="宋体" w:eastAsia="仿宋_GB2312" w:cs="宋体"/>
          <w:kern w:val="0"/>
          <w:sz w:val="21"/>
          <w:szCs w:val="21"/>
          <w:lang w:val="en-US" w:eastAsia="zh-CN" w:bidi="ar-SA"/>
        </w:rPr>
        <w:t>申请单位须对填报内容真实性负责，如有虚假，取消遴选资格并承担相应法律后果。</w:t>
      </w:r>
    </w:p>
    <w:sectPr>
      <w:footerReference r:id="rId3" w:type="default"/>
      <w:pgSz w:w="11906" w:h="16838"/>
      <w:pgMar w:top="1701" w:right="1474" w:bottom="1701" w:left="1587" w:header="851" w:footer="992" w:gutter="0"/>
      <w:pgNumType w:fmt="numberInDash"/>
      <w:cols w:space="0" w:num="1"/>
      <w:rtlGutter w:val="1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微米黑">
    <w:altName w:val="方正黑体_GBK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8BA9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59740" cy="23114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9953" cy="231278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 w14:paraId="289C29FA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8.2pt;width:36.2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7dG6P2AAAAAMBAAAPAAAAAAAAAAEAIAAAACIA&#10;AABkcnMvZG93bnJldi54bWxQSwECFAAUAAAACACHTuJARWJtZQkCAAACBAAADgAAAAAAAAABACAA&#10;AAAnAQAAZHJzL2Uyb0RvYy54bWxQSwUGAAAAAAYABgBZAQAAog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289C29FA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color w:val="000000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HorizontalSpacing w:val="1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CA36DF4"/>
    <w:rsid w:val="191C5028"/>
    <w:rsid w:val="1B85A824"/>
    <w:rsid w:val="2FEB03A4"/>
    <w:rsid w:val="3C99F533"/>
    <w:rsid w:val="47DF689A"/>
    <w:rsid w:val="4E446D68"/>
    <w:rsid w:val="53FED9BD"/>
    <w:rsid w:val="57E7ED20"/>
    <w:rsid w:val="5BF516E8"/>
    <w:rsid w:val="5C67733E"/>
    <w:rsid w:val="5DD3FA9D"/>
    <w:rsid w:val="65FD828D"/>
    <w:rsid w:val="67CF9DDC"/>
    <w:rsid w:val="6DDE3B6A"/>
    <w:rsid w:val="76FB0516"/>
    <w:rsid w:val="7FEC65FD"/>
    <w:rsid w:val="8EFE7D7D"/>
    <w:rsid w:val="9FC72F2E"/>
    <w:rsid w:val="9FFFB0F5"/>
    <w:rsid w:val="BEF2D576"/>
    <w:rsid w:val="C7E807E2"/>
    <w:rsid w:val="EDB63A65"/>
    <w:rsid w:val="F5DE8CAF"/>
    <w:rsid w:val="F7FFB7A4"/>
    <w:rsid w:val="F91AB1A5"/>
    <w:rsid w:val="FCCD96B7"/>
    <w:rsid w:val="FDDE823F"/>
    <w:rsid w:val="FDEB2756"/>
    <w:rsid w:val="FDEFD1FE"/>
    <w:rsid w:val="FEDEA160"/>
    <w:rsid w:val="FFBBE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0"/>
    <w:pPr>
      <w:keepNext/>
      <w:keepLines/>
      <w:spacing w:before="260" w:after="260" w:line="415" w:lineRule="auto"/>
      <w:outlineLvl w:val="1"/>
    </w:pPr>
    <w:rPr>
      <w:rFonts w:ascii="文泉驿微米黑" w:hAnsi="文泉驿微米黑" w:eastAsia="黑体"/>
      <w:b/>
      <w:bCs/>
      <w:sz w:val="32"/>
      <w:szCs w:val="32"/>
    </w:rPr>
  </w:style>
  <w:style w:type="paragraph" w:styleId="4">
    <w:name w:val="heading 3"/>
    <w:basedOn w:val="1"/>
    <w:next w:val="1"/>
    <w:link w:val="1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仿宋_GB2312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10">
    <w:name w:val="heading 2 Char"/>
    <w:basedOn w:val="8"/>
    <w:link w:val="3"/>
    <w:qFormat/>
    <w:uiPriority w:val="0"/>
    <w:rPr>
      <w:rFonts w:ascii="文泉驿微米黑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heading 3 Char"/>
    <w:basedOn w:val="8"/>
    <w:link w:val="4"/>
    <w:qFormat/>
    <w:uiPriority w:val="0"/>
    <w:rPr>
      <w:rFonts w:ascii="Times New Roman" w:hAnsi="Times New Roman" w:eastAsia="仿宋_GB2312" w:cs="Times New Roman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2700" cap="flat" cmpd="sng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26650 1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41D512-9B56-45DC-B532-73487ABC22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1863</Words>
  <Characters>1949</Characters>
  <Lines>0</Lines>
  <Paragraphs>69</Paragraphs>
  <TotalTime>2</TotalTime>
  <ScaleCrop>false</ScaleCrop>
  <LinksUpToDate>false</LinksUpToDate>
  <CharactersWithSpaces>1993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2025-07-01T19:39:00Z</dcterms:created>
  <dc:creator>135****0607</dc:creator>
  <cp:lastModifiedBy>user</cp:lastModifiedBy>
  <cp:lastPrinted>2026-09-01T18:53:00Z</cp:lastPrinted>
  <dcterms:modified xsi:type="dcterms:W3CDTF">2026-09-01T10:55:19Z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C8E5385A567528CDC332966AE02C0758_43</vt:lpwstr>
  </property>
  <property fmtid="{D5CDD505-2E9C-101B-9397-08002B2CF9AE}" pid="4" name="KSOTemplateDocerSaveRecord">
    <vt:lpwstr>eyJoZGlkIjoiMmQ5MzNlMTBiNjA1Y2MyNjJkZWM1OTJjMDdlMWEyZWIiLCJ1c2VySWQiOiIxNzA4NDQwNjA4In0=</vt:lpwstr>
  </property>
</Properties>
</file>